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682"/>
        <w:gridCol w:w="2965"/>
        <w:gridCol w:w="2810"/>
        <w:gridCol w:w="991"/>
        <w:gridCol w:w="2862"/>
      </w:tblGrid>
      <w:tr w:rsidR="00F14A53" w:rsidRPr="002E4E66" w:rsidTr="002E4E66">
        <w:trPr>
          <w:trHeight w:val="2977"/>
        </w:trPr>
        <w:tc>
          <w:tcPr>
            <w:tcW w:w="10310" w:type="dxa"/>
            <w:gridSpan w:val="5"/>
            <w:shd w:val="clear" w:color="auto" w:fill="auto"/>
            <w:tcMar>
              <w:top w:w="0" w:type="dxa"/>
            </w:tcMar>
          </w:tcPr>
          <w:p w:rsidR="002E4E66" w:rsidRDefault="002C0CAD" w:rsidP="002E4E66">
            <w:pPr>
              <w:pStyle w:val="Heading1"/>
              <w:rPr>
                <w:rFonts w:ascii="Dragline BTN Dm" w:hAnsi="Dragline BTN Dm"/>
                <w:sz w:val="96"/>
              </w:rPr>
            </w:pPr>
            <w:r w:rsidRPr="002E4E66">
              <w:rPr>
                <w:noProof/>
                <w:sz w:val="96"/>
                <w:lang w:val="en-GB" w:eastAsia="en-GB"/>
              </w:rPr>
              <w:drawing>
                <wp:inline distT="0" distB="0" distL="0" distR="0" wp14:anchorId="3364F76A" wp14:editId="437471BA">
                  <wp:extent cx="5943600" cy="772160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77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4E66" w:rsidRDefault="002E4E66" w:rsidP="002E4E66">
            <w:pPr>
              <w:pStyle w:val="Heading1"/>
              <w:rPr>
                <w:rFonts w:ascii="Dragline BTN Dm" w:hAnsi="Dragline BTN Dm"/>
                <w:sz w:val="96"/>
              </w:rPr>
            </w:pPr>
          </w:p>
          <w:p w:rsidR="00F14A53" w:rsidRPr="002E4E66" w:rsidRDefault="002E4E66" w:rsidP="002E4E66">
            <w:pPr>
              <w:pStyle w:val="Heading1"/>
              <w:rPr>
                <w:rFonts w:ascii="Dragline BTN Dm" w:hAnsi="Dragline BTN Dm"/>
                <w:sz w:val="96"/>
              </w:rPr>
            </w:pPr>
            <w:r w:rsidRPr="002E4E66">
              <w:rPr>
                <w:rFonts w:ascii="Dragline BTN Dm" w:hAnsi="Dragline BTN Dm"/>
                <w:sz w:val="96"/>
              </w:rPr>
              <w:t>Delivery Note</w:t>
            </w:r>
          </w:p>
        </w:tc>
      </w:tr>
      <w:tr w:rsidR="00F56369" w:rsidRPr="002E4E66" w:rsidTr="00F14A53">
        <w:trPr>
          <w:trHeight w:val="288"/>
        </w:trPr>
        <w:tc>
          <w:tcPr>
            <w:tcW w:w="7448" w:type="dxa"/>
            <w:gridSpan w:val="4"/>
            <w:shd w:val="clear" w:color="auto" w:fill="auto"/>
            <w:tcMar>
              <w:top w:w="0" w:type="dxa"/>
            </w:tcMar>
          </w:tcPr>
          <w:p w:rsidR="00F56369" w:rsidRPr="002E4E66" w:rsidRDefault="00F56369" w:rsidP="001E63D2">
            <w:pPr>
              <w:pStyle w:val="Slogan"/>
              <w:rPr>
                <w:rFonts w:ascii="Dragline BTN Dm" w:hAnsi="Dragline BTN Dm"/>
                <w:sz w:val="16"/>
              </w:rPr>
            </w:pPr>
            <w:bookmarkStart w:id="0" w:name="_GoBack"/>
            <w:bookmarkEnd w:id="0"/>
          </w:p>
        </w:tc>
        <w:tc>
          <w:tcPr>
            <w:tcW w:w="2862" w:type="dxa"/>
            <w:shd w:val="clear" w:color="auto" w:fill="auto"/>
          </w:tcPr>
          <w:p w:rsidR="00F56369" w:rsidRPr="002E4E66" w:rsidRDefault="00F56369" w:rsidP="001E63D2">
            <w:pPr>
              <w:pStyle w:val="Right-alignedtext"/>
              <w:rPr>
                <w:rFonts w:ascii="Dragline BTN Dm" w:hAnsi="Dragline BTN Dm"/>
                <w:sz w:val="18"/>
              </w:rPr>
            </w:pPr>
            <w:r w:rsidRPr="002E4E66">
              <w:rPr>
                <w:rFonts w:ascii="Dragline BTN Dm" w:hAnsi="Dragline BTN Dm"/>
                <w:sz w:val="18"/>
              </w:rPr>
              <w:t xml:space="preserve">Date: </w:t>
            </w:r>
            <w:sdt>
              <w:sdtPr>
                <w:rPr>
                  <w:rFonts w:ascii="Dragline BTN Dm" w:hAnsi="Dragline BTN Dm"/>
                  <w:sz w:val="18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5-10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2E4E66" w:rsidRPr="002E4E66">
                  <w:rPr>
                    <w:rFonts w:ascii="Dragline BTN Dm" w:hAnsi="Dragline BTN Dm"/>
                    <w:sz w:val="18"/>
                  </w:rPr>
                  <w:t>May 10, 2018</w:t>
                </w:r>
              </w:sdtContent>
            </w:sdt>
          </w:p>
          <w:p w:rsidR="00F56369" w:rsidRPr="002E4E66" w:rsidRDefault="00F56369" w:rsidP="001E63D2">
            <w:pPr>
              <w:pStyle w:val="Right-alignedtext"/>
              <w:rPr>
                <w:rFonts w:ascii="Dragline BTN Dm" w:hAnsi="Dragline BTN Dm"/>
                <w:sz w:val="18"/>
              </w:rPr>
            </w:pPr>
          </w:p>
        </w:tc>
      </w:tr>
      <w:tr w:rsidR="001E7EBF" w:rsidRPr="002E4E66" w:rsidTr="00F14A53">
        <w:trPr>
          <w:trHeight w:val="1140"/>
        </w:trPr>
        <w:tc>
          <w:tcPr>
            <w:tcW w:w="682" w:type="dxa"/>
            <w:shd w:val="clear" w:color="auto" w:fill="auto"/>
            <w:tcMar>
              <w:top w:w="0" w:type="dxa"/>
            </w:tcMar>
          </w:tcPr>
          <w:p w:rsidR="001E7EBF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 xml:space="preserve">To </w:t>
            </w:r>
          </w:p>
        </w:tc>
        <w:tc>
          <w:tcPr>
            <w:tcW w:w="2965" w:type="dxa"/>
            <w:shd w:val="clear" w:color="auto" w:fill="auto"/>
          </w:tcPr>
          <w:p w:rsidR="00F14A53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Office of the Clerk of Tynwald</w:t>
            </w:r>
          </w:p>
          <w:p w:rsidR="00F14A53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Legislative Buildings</w:t>
            </w:r>
          </w:p>
          <w:p w:rsidR="00F14A53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Finch Road</w:t>
            </w:r>
          </w:p>
          <w:p w:rsidR="00F14A53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Douglas, Isle of Man</w:t>
            </w:r>
          </w:p>
          <w:p w:rsidR="00F14A53" w:rsidRPr="002E4E66" w:rsidRDefault="00F14A53" w:rsidP="00F14A53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IM1 3PW</w:t>
            </w:r>
          </w:p>
          <w:p w:rsidR="001E7EBF" w:rsidRPr="002E4E66" w:rsidRDefault="001E7EBF" w:rsidP="00CC6BF2">
            <w:pPr>
              <w:pStyle w:val="Heading2"/>
              <w:jc w:val="right"/>
              <w:rPr>
                <w:rFonts w:ascii="Dragline BTN Dm" w:hAnsi="Dragline BTN Dm"/>
                <w:sz w:val="24"/>
              </w:rPr>
            </w:pPr>
          </w:p>
        </w:tc>
        <w:tc>
          <w:tcPr>
            <w:tcW w:w="2810" w:type="dxa"/>
            <w:shd w:val="clear" w:color="auto" w:fill="auto"/>
          </w:tcPr>
          <w:p w:rsidR="001E7EBF" w:rsidRPr="002E4E66" w:rsidRDefault="001E7EBF" w:rsidP="00F14A53">
            <w:pPr>
              <w:pStyle w:val="Right-alignedtext"/>
              <w:rPr>
                <w:rFonts w:ascii="Dragline BTN Dm" w:hAnsi="Dragline BTN Dm"/>
                <w:sz w:val="24"/>
              </w:rPr>
            </w:pPr>
          </w:p>
        </w:tc>
        <w:tc>
          <w:tcPr>
            <w:tcW w:w="991" w:type="dxa"/>
            <w:shd w:val="clear" w:color="auto" w:fill="auto"/>
          </w:tcPr>
          <w:p w:rsidR="001E7EBF" w:rsidRPr="002E4E66" w:rsidRDefault="00CC6BF2" w:rsidP="00CC6BF2">
            <w:pPr>
              <w:pStyle w:val="Heading2"/>
              <w:jc w:val="righ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From</w:t>
            </w:r>
          </w:p>
        </w:tc>
        <w:tc>
          <w:tcPr>
            <w:tcW w:w="2862" w:type="dxa"/>
            <w:shd w:val="clear" w:color="auto" w:fill="auto"/>
          </w:tcPr>
          <w:p w:rsidR="002E4E66" w:rsidRPr="002E4E66" w:rsidRDefault="002C0CAD" w:rsidP="002E4E66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 xml:space="preserve">Laxey </w:t>
            </w:r>
            <w:proofErr w:type="spellStart"/>
            <w:r w:rsidRPr="002E4E66">
              <w:rPr>
                <w:rFonts w:ascii="Dragline BTN Dm" w:hAnsi="Dragline BTN Dm"/>
                <w:sz w:val="24"/>
              </w:rPr>
              <w:t>Woollen</w:t>
            </w:r>
            <w:proofErr w:type="spellEnd"/>
            <w:r w:rsidRPr="002E4E66">
              <w:rPr>
                <w:rFonts w:ascii="Dragline BTN Dm" w:hAnsi="Dragline BTN Dm"/>
                <w:sz w:val="24"/>
              </w:rPr>
              <w:t xml:space="preserve"> Mills</w:t>
            </w:r>
          </w:p>
          <w:p w:rsidR="002E4E66" w:rsidRPr="002E4E66" w:rsidRDefault="002E4E66" w:rsidP="002E4E66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 xml:space="preserve">Glen Road </w:t>
            </w:r>
          </w:p>
          <w:p w:rsidR="002E4E66" w:rsidRPr="002E4E66" w:rsidRDefault="002E4E66" w:rsidP="002E4E66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 xml:space="preserve">Laxey, </w:t>
            </w:r>
            <w:r w:rsidRPr="002E4E66">
              <w:rPr>
                <w:rFonts w:ascii="Dragline BTN Dm" w:hAnsi="Dragline BTN Dm"/>
                <w:sz w:val="24"/>
              </w:rPr>
              <w:t>Isle of Man</w:t>
            </w:r>
          </w:p>
          <w:p w:rsidR="00F14A53" w:rsidRPr="002E4E66" w:rsidRDefault="002E4E66" w:rsidP="002E4E66">
            <w:pPr>
              <w:pStyle w:val="Right-alignedtext"/>
              <w:jc w:val="lef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IM4 7AR</w:t>
            </w:r>
          </w:p>
        </w:tc>
      </w:tr>
    </w:tbl>
    <w:p w:rsidR="009C1689" w:rsidRPr="002E4E66" w:rsidRDefault="009C1689" w:rsidP="00F56369">
      <w:pPr>
        <w:rPr>
          <w:rFonts w:ascii="Dragline BTN Dm" w:hAnsi="Dragline BTN Dm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8"/>
        <w:gridCol w:w="6267"/>
        <w:gridCol w:w="2965"/>
      </w:tblGrid>
      <w:tr w:rsidR="002E4E66" w:rsidRPr="002E4E66" w:rsidTr="002E4E66">
        <w:trPr>
          <w:cantSplit/>
          <w:trHeight w:val="400"/>
        </w:trPr>
        <w:tc>
          <w:tcPr>
            <w:tcW w:w="107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2E4E66" w:rsidRPr="002E4E66" w:rsidRDefault="002E4E66" w:rsidP="001E63D2">
            <w:pPr>
              <w:pStyle w:val="Heading2"/>
              <w:rPr>
                <w:rFonts w:ascii="Dragline BTN Dm" w:hAnsi="Dragline BTN Dm"/>
                <w:b/>
                <w:sz w:val="20"/>
              </w:rPr>
            </w:pPr>
            <w:proofErr w:type="spellStart"/>
            <w:r w:rsidRPr="002E4E66">
              <w:rPr>
                <w:rFonts w:ascii="Dragline BTN Dm" w:hAnsi="Dragline BTN Dm"/>
                <w:b/>
                <w:sz w:val="20"/>
              </w:rPr>
              <w:t>Qty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2E4E66" w:rsidRPr="002E4E66" w:rsidRDefault="002E4E66" w:rsidP="001E63D2">
            <w:pPr>
              <w:pStyle w:val="Heading2"/>
              <w:rPr>
                <w:rFonts w:ascii="Dragline BTN Dm" w:hAnsi="Dragline BTN Dm"/>
                <w:b/>
                <w:sz w:val="20"/>
              </w:rPr>
            </w:pPr>
            <w:r w:rsidRPr="002E4E66">
              <w:rPr>
                <w:rFonts w:ascii="Dragline BTN Dm" w:hAnsi="Dragline BTN Dm"/>
                <w:b/>
                <w:sz w:val="20"/>
              </w:rPr>
              <w:t>Description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2E4E66" w:rsidRPr="002E4E66" w:rsidRDefault="002E4E66" w:rsidP="001E63D2">
            <w:pPr>
              <w:pStyle w:val="Heading2"/>
              <w:rPr>
                <w:rFonts w:ascii="Dragline BTN Dm" w:hAnsi="Dragline BTN Dm"/>
                <w:b/>
                <w:sz w:val="20"/>
              </w:rPr>
            </w:pPr>
            <w:r w:rsidRPr="002E4E66">
              <w:rPr>
                <w:rFonts w:ascii="Dragline BTN Dm" w:hAnsi="Dragline BTN Dm"/>
                <w:b/>
                <w:sz w:val="20"/>
              </w:rPr>
              <w:t>Price</w:t>
            </w:r>
          </w:p>
        </w:tc>
      </w:tr>
      <w:tr w:rsidR="002E4E66" w:rsidRPr="002E4E66" w:rsidTr="002E4E66">
        <w:trPr>
          <w:cantSplit/>
          <w:trHeight w:val="216"/>
        </w:trPr>
        <w:tc>
          <w:tcPr>
            <w:tcW w:w="1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10</w:t>
            </w:r>
          </w:p>
        </w:tc>
        <w:tc>
          <w:tcPr>
            <w:tcW w:w="62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Tartan Silk Scarves</w:t>
            </w:r>
          </w:p>
        </w:tc>
        <w:tc>
          <w:tcPr>
            <w:tcW w:w="2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2E4E66" w:rsidRPr="002E4E66" w:rsidRDefault="002E4E66" w:rsidP="001E63D2">
            <w:pPr>
              <w:pStyle w:val="Right-alignedtext"/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20.00</w:t>
            </w:r>
          </w:p>
        </w:tc>
      </w:tr>
      <w:tr w:rsidR="002E4E66" w:rsidRPr="002E4E66" w:rsidTr="002E4E66">
        <w:trPr>
          <w:cantSplit/>
          <w:trHeight w:val="216"/>
        </w:trPr>
        <w:tc>
          <w:tcPr>
            <w:tcW w:w="1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62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  <w:r w:rsidRPr="002E4E66">
              <w:rPr>
                <w:rFonts w:ascii="Dragline BTN Dm" w:hAnsi="Dragline BTN Dm"/>
                <w:sz w:val="24"/>
              </w:rPr>
              <w:t>RRP £30.00</w:t>
            </w:r>
          </w:p>
        </w:tc>
        <w:tc>
          <w:tcPr>
            <w:tcW w:w="2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tcMar>
              <w:left w:w="216" w:type="dxa"/>
              <w:right w:w="216" w:type="dxa"/>
            </w:tcMar>
            <w:vAlign w:val="center"/>
          </w:tcPr>
          <w:p w:rsidR="002E4E66" w:rsidRPr="002E4E66" w:rsidRDefault="002E4E66" w:rsidP="001E63D2">
            <w:pPr>
              <w:pStyle w:val="Right-alignedtext"/>
              <w:rPr>
                <w:rFonts w:ascii="Dragline BTN Dm" w:hAnsi="Dragline BTN Dm"/>
                <w:sz w:val="24"/>
              </w:rPr>
            </w:pPr>
          </w:p>
        </w:tc>
      </w:tr>
      <w:tr w:rsidR="002E4E66" w:rsidRPr="002E4E66" w:rsidTr="002E4E66">
        <w:trPr>
          <w:cantSplit/>
          <w:trHeight w:val="216"/>
        </w:trPr>
        <w:tc>
          <w:tcPr>
            <w:tcW w:w="107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626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2965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2E4E66" w:rsidRPr="002E4E66" w:rsidRDefault="002E4E66" w:rsidP="001E63D2">
            <w:pPr>
              <w:pStyle w:val="Right-alignedtext"/>
              <w:rPr>
                <w:rFonts w:ascii="Dragline BTN Dm" w:hAnsi="Dragline BTN Dm"/>
                <w:sz w:val="24"/>
              </w:rPr>
            </w:pPr>
          </w:p>
        </w:tc>
      </w:tr>
      <w:tr w:rsidR="002E4E66" w:rsidRPr="002E4E66" w:rsidTr="002E4E66">
        <w:trPr>
          <w:cantSplit/>
          <w:trHeight w:val="216"/>
        </w:trPr>
        <w:tc>
          <w:tcPr>
            <w:tcW w:w="1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62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E4E66" w:rsidRPr="002E4E66" w:rsidRDefault="002E4E66" w:rsidP="00AA16FA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2E4E66" w:rsidRPr="002E4E66" w:rsidRDefault="002E4E66" w:rsidP="001E63D2">
            <w:pPr>
              <w:pStyle w:val="Right-alignedtext"/>
              <w:rPr>
                <w:rFonts w:ascii="Dragline BTN Dm" w:hAnsi="Dragline BTN Dm"/>
                <w:sz w:val="24"/>
              </w:rPr>
            </w:pPr>
          </w:p>
        </w:tc>
      </w:tr>
      <w:tr w:rsidR="002E4E66" w:rsidRPr="002E4E66" w:rsidTr="002E4E66">
        <w:trPr>
          <w:cantSplit/>
          <w:trHeight w:val="216"/>
        </w:trPr>
        <w:tc>
          <w:tcPr>
            <w:tcW w:w="107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E66" w:rsidRPr="002E4E66" w:rsidRDefault="002E4E66" w:rsidP="001E63D2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626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E66" w:rsidRPr="002E4E66" w:rsidRDefault="002E4E66" w:rsidP="001E63D2">
            <w:pPr>
              <w:rPr>
                <w:rFonts w:ascii="Dragline BTN Dm" w:hAnsi="Dragline BTN Dm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6A6A6" w:themeColor="background1" w:themeShade="A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2E4E66" w:rsidRPr="002E4E66" w:rsidRDefault="002E4E66" w:rsidP="001E63D2">
            <w:pPr>
              <w:pStyle w:val="Right-alignedtext"/>
              <w:rPr>
                <w:rFonts w:ascii="Dragline BTN Dm" w:hAnsi="Dragline BTN Dm"/>
                <w:sz w:val="24"/>
              </w:rPr>
            </w:pPr>
          </w:p>
        </w:tc>
      </w:tr>
    </w:tbl>
    <w:p w:rsidR="00CC6BF2" w:rsidRPr="002E4E66" w:rsidRDefault="00CC6BF2" w:rsidP="00C67F35">
      <w:pPr>
        <w:pStyle w:val="ContactInfo"/>
        <w:jc w:val="left"/>
        <w:rPr>
          <w:rFonts w:ascii="Dragline BTN Dm" w:hAnsi="Dragline BTN Dm"/>
          <w:sz w:val="18"/>
        </w:rPr>
      </w:pPr>
    </w:p>
    <w:sectPr w:rsidR="00CC6BF2" w:rsidRPr="002E4E66" w:rsidSect="008320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agline BTN Dm">
    <w:panose1 w:val="020B0605010101040307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E55" w:rsidRDefault="00007E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E55" w:rsidRDefault="00007E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E55" w:rsidRDefault="00007E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E55" w:rsidRDefault="00007E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537526"/>
      <w:docPartObj>
        <w:docPartGallery w:val="Watermarks"/>
        <w:docPartUnique/>
      </w:docPartObj>
    </w:sdtPr>
    <w:sdtEndPr/>
    <w:sdtContent>
      <w:p w:rsidR="00007E55" w:rsidRDefault="00893A6A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40673" o:spid="_x0000_s2049" type="#_x0000_t136" style="position:absolute;margin-left:0;margin-top:0;width:406.05pt;height:304.5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P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E55" w:rsidRDefault="00007E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07E55"/>
    <w:rsid w:val="00010191"/>
    <w:rsid w:val="00041B4A"/>
    <w:rsid w:val="000653AC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C0CAD"/>
    <w:rsid w:val="002E4E66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5C1832"/>
    <w:rsid w:val="006E27B4"/>
    <w:rsid w:val="00704C33"/>
    <w:rsid w:val="00705699"/>
    <w:rsid w:val="00755F57"/>
    <w:rsid w:val="007B38EB"/>
    <w:rsid w:val="007F242B"/>
    <w:rsid w:val="008171B1"/>
    <w:rsid w:val="00820427"/>
    <w:rsid w:val="0083202F"/>
    <w:rsid w:val="00893A6A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4A53"/>
    <w:rsid w:val="00F1654D"/>
    <w:rsid w:val="00F24A7B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F14A53"/>
    <w:pPr>
      <w:keepNext/>
      <w:spacing w:line="800" w:lineRule="exact"/>
      <w:jc w:val="center"/>
      <w:outlineLvl w:val="0"/>
    </w:pPr>
    <w:rPr>
      <w:rFonts w:ascii="Verdana" w:hAnsi="Verdana" w:cs="Arial"/>
      <w:bCs/>
      <w:color w:val="A6A6A6" w:themeColor="background1" w:themeShade="A6"/>
      <w:kern w:val="44"/>
      <w:sz w:val="72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F14A53"/>
    <w:pPr>
      <w:keepNext/>
      <w:spacing w:line="800" w:lineRule="exact"/>
      <w:jc w:val="center"/>
      <w:outlineLvl w:val="0"/>
    </w:pPr>
    <w:rPr>
      <w:rFonts w:ascii="Verdana" w:hAnsi="Verdana" w:cs="Arial"/>
      <w:bCs/>
      <w:color w:val="A6A6A6" w:themeColor="background1" w:themeShade="A6"/>
      <w:kern w:val="44"/>
      <w:sz w:val="72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agline BTN Dm">
    <w:panose1 w:val="020B0605010101040307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Wool Mills</Supplier>
    <Date_x0020_Stamp xmlns="af4025bd-eda9-4d6d-bcbe-7de91e238b29">2018-05-09T23:00:00+00:00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496238A9-69C5-44EC-BF30-1DB65C9BD2D3}"/>
</file>

<file path=customXml/itemProps2.xml><?xml version="1.0" encoding="utf-8"?>
<ds:datastoreItem xmlns:ds="http://schemas.openxmlformats.org/officeDocument/2006/customXml" ds:itemID="{DE6E0F01-9C90-4E0A-B68A-F95C51ABB6BC}"/>
</file>

<file path=customXml/itemProps3.xml><?xml version="1.0" encoding="utf-8"?>
<ds:datastoreItem xmlns:ds="http://schemas.openxmlformats.org/officeDocument/2006/customXml" ds:itemID="{40900E11-4BBF-4D8A-B6C7-091282463BCA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11</TotalTime>
  <Pages>1</Pages>
  <Words>45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</vt:lpstr>
    </vt:vector>
  </TitlesOfParts>
  <Company>Office of the Clerk of Tynwald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</dc:title>
  <dc:subject>Delivery Note</dc:subject>
  <dc:creator>Ruth Eastham</dc:creator>
  <cp:lastModifiedBy>Ruth Donnelly</cp:lastModifiedBy>
  <cp:revision>3</cp:revision>
  <cp:lastPrinted>2018-05-17T10:32:00Z</cp:lastPrinted>
  <dcterms:created xsi:type="dcterms:W3CDTF">2018-05-17T10:30:00Z</dcterms:created>
  <dcterms:modified xsi:type="dcterms:W3CDTF">2018-05-17T10:42:00Z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</Properties>
</file>